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45A" w:rsidRDefault="00A11291">
      <w:bookmarkStart w:id="0" w:name="_GoBack"/>
      <w:bookmarkEnd w:id="0"/>
      <w:r>
        <w:t>Regents Practical Review for Location an Epicenter</w:t>
      </w:r>
      <w:r>
        <w:tab/>
      </w:r>
      <w:r>
        <w:tab/>
      </w:r>
      <w:r>
        <w:tab/>
      </w:r>
      <w:r>
        <w:tab/>
        <w:t>Name: ________________________</w:t>
      </w:r>
    </w:p>
    <w:p w:rsidR="00A11291" w:rsidRDefault="00A11291">
      <w:r>
        <w:t>Regents Review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 _____________ Period: _____</w:t>
      </w:r>
    </w:p>
    <w:p w:rsidR="00A11291" w:rsidRDefault="00A11291"/>
    <w:p w:rsidR="00A11291" w:rsidRPr="00A11291" w:rsidRDefault="00A11291" w:rsidP="00A11291">
      <w:pPr>
        <w:jc w:val="center"/>
        <w:rPr>
          <w:b/>
        </w:rPr>
      </w:pPr>
      <w:r w:rsidRPr="00A11291">
        <w:rPr>
          <w:b/>
        </w:rPr>
        <w:t>W.S. – Regents Practical Review for Locating an Epicenter</w:t>
      </w:r>
    </w:p>
    <w:p w:rsidR="00A11291" w:rsidRDefault="00A11291" w:rsidP="00A11291">
      <w:pPr>
        <w:jc w:val="center"/>
      </w:pPr>
    </w:p>
    <w:p w:rsidR="009067EA" w:rsidRDefault="009067EA" w:rsidP="00A11291">
      <w:pPr>
        <w:jc w:val="center"/>
      </w:pPr>
    </w:p>
    <w:p w:rsidR="00A11291" w:rsidRDefault="00A11291" w:rsidP="00A11291">
      <w:r>
        <w:rPr>
          <w:b/>
        </w:rPr>
        <w:t>Directions:</w:t>
      </w:r>
      <w:r>
        <w:t xml:space="preserve">  Read the following </w:t>
      </w:r>
      <w:r w:rsidR="00926295">
        <w:t>procedure</w:t>
      </w:r>
      <w:r>
        <w:t xml:space="preserve"> carefully to locate the epicenter of the earthquake.</w:t>
      </w:r>
    </w:p>
    <w:p w:rsidR="00A11291" w:rsidRDefault="00A11291" w:rsidP="00A11291"/>
    <w:p w:rsidR="009067EA" w:rsidRDefault="009067EA" w:rsidP="00A11291"/>
    <w:p w:rsidR="009067EA" w:rsidRDefault="009067EA" w:rsidP="00A11291">
      <w:r w:rsidRPr="009067EA">
        <w:rPr>
          <w:b/>
        </w:rPr>
        <w:t>Procedure</w:t>
      </w:r>
      <w:r>
        <w:t>:</w:t>
      </w:r>
    </w:p>
    <w:p w:rsidR="009067EA" w:rsidRDefault="009067EA" w:rsidP="00A11291"/>
    <w:p w:rsidR="00A11291" w:rsidRDefault="00A11291" w:rsidP="009067EA">
      <w:pPr>
        <w:ind w:left="720"/>
      </w:pPr>
      <w:r w:rsidRPr="00A11291">
        <w:rPr>
          <w:b/>
        </w:rPr>
        <w:t>Step 1</w:t>
      </w:r>
      <w:r>
        <w:t xml:space="preserve">:  </w:t>
      </w:r>
      <w:r w:rsidR="00926295">
        <w:t xml:space="preserve">The </w:t>
      </w:r>
      <w:r>
        <w:t xml:space="preserve">Seismic Station </w:t>
      </w:r>
      <w:r w:rsidR="00926295">
        <w:t>at Balboa Heights, Panama</w:t>
      </w:r>
      <w:r>
        <w:t xml:space="preserve"> distance to the epicenter has already been drawn on the map on the back of </w:t>
      </w:r>
      <w:r w:rsidR="009067EA">
        <w:t xml:space="preserve">this </w:t>
      </w:r>
      <w:r>
        <w:t>sheet.</w:t>
      </w:r>
      <w:r w:rsidR="008C207C">
        <w:t xml:space="preserve"> </w:t>
      </w:r>
      <w:r w:rsidR="008C207C" w:rsidRPr="008C207C">
        <w:rPr>
          <w:b/>
          <w:u w:val="single"/>
        </w:rPr>
        <w:t>3,200 km</w:t>
      </w:r>
    </w:p>
    <w:p w:rsidR="00A11291" w:rsidRDefault="00A11291" w:rsidP="00A11291"/>
    <w:p w:rsidR="00A11291" w:rsidRDefault="00A11291" w:rsidP="009067EA">
      <w:pPr>
        <w:ind w:firstLine="720"/>
        <w:rPr>
          <w:b/>
          <w:u w:val="single"/>
        </w:rPr>
      </w:pPr>
      <w:r w:rsidRPr="00A11291">
        <w:rPr>
          <w:b/>
        </w:rPr>
        <w:t>Step 2</w:t>
      </w:r>
      <w:r>
        <w:t xml:space="preserve">:  Use the compass to draw a circle around </w:t>
      </w:r>
      <w:r w:rsidR="00926295">
        <w:rPr>
          <w:i/>
        </w:rPr>
        <w:t>Boulder, Colorado (BC)</w:t>
      </w:r>
      <w:r>
        <w:t xml:space="preserve"> with a distance of </w:t>
      </w:r>
      <w:r w:rsidRPr="00A11291">
        <w:rPr>
          <w:b/>
          <w:u w:val="single"/>
        </w:rPr>
        <w:t>1,600 km</w:t>
      </w:r>
    </w:p>
    <w:p w:rsidR="00A11291" w:rsidRDefault="00A11291" w:rsidP="00A11291">
      <w:pPr>
        <w:rPr>
          <w:b/>
          <w:u w:val="single"/>
        </w:rPr>
      </w:pPr>
    </w:p>
    <w:p w:rsidR="00A11291" w:rsidRDefault="00A11291" w:rsidP="009067EA">
      <w:pPr>
        <w:ind w:left="720"/>
      </w:pPr>
      <w:r w:rsidRPr="00A11291">
        <w:rPr>
          <w:b/>
        </w:rPr>
        <w:t>Step 3</w:t>
      </w:r>
      <w:r>
        <w:t xml:space="preserve">:  Use the seismogram data below to determine the </w:t>
      </w:r>
      <w:r w:rsidRPr="009067EA">
        <w:rPr>
          <w:i/>
        </w:rPr>
        <w:t>difference</w:t>
      </w:r>
      <w:r>
        <w:t xml:space="preserve"> in arrival time for the P-wave and </w:t>
      </w:r>
      <w:r w:rsidR="009067EA">
        <w:t>the S-wave arrival times</w:t>
      </w:r>
      <w:r w:rsidR="00926295">
        <w:t xml:space="preserve"> at </w:t>
      </w:r>
      <w:r w:rsidR="00926295" w:rsidRPr="00926295">
        <w:rPr>
          <w:i/>
        </w:rPr>
        <w:t>Mexico City, Mexico (MC)</w:t>
      </w:r>
      <w:r w:rsidR="00926295">
        <w:rPr>
          <w:i/>
        </w:rPr>
        <w:t xml:space="preserve"> </w:t>
      </w:r>
      <w:r w:rsidR="00926295" w:rsidRPr="00926295">
        <w:t>and record that information below</w:t>
      </w:r>
      <w:r w:rsidR="009067EA" w:rsidRPr="00926295">
        <w:rPr>
          <w:i/>
        </w:rPr>
        <w:t>.</w:t>
      </w:r>
    </w:p>
    <w:p w:rsidR="009067EA" w:rsidRDefault="009067EA" w:rsidP="009067EA">
      <w:pPr>
        <w:ind w:left="720"/>
      </w:pPr>
    </w:p>
    <w:p w:rsidR="009067EA" w:rsidRDefault="009067EA" w:rsidP="009067EA">
      <w:pPr>
        <w:ind w:left="720"/>
      </w:pPr>
      <w:r w:rsidRPr="009067EA">
        <w:rPr>
          <w:b/>
        </w:rPr>
        <w:t>Step 4</w:t>
      </w:r>
      <w:r>
        <w:t xml:space="preserve">:  Using the P- and S-wave Chart, determine the </w:t>
      </w:r>
      <w:r w:rsidRPr="009067EA">
        <w:rPr>
          <w:i/>
        </w:rPr>
        <w:t>distance</w:t>
      </w:r>
      <w:r>
        <w:t xml:space="preserve"> to the epicenter</w:t>
      </w:r>
      <w:r w:rsidR="00926295">
        <w:t xml:space="preserve"> from </w:t>
      </w:r>
      <w:r w:rsidR="00926295" w:rsidRPr="00926295">
        <w:rPr>
          <w:i/>
        </w:rPr>
        <w:t>Mexico City, Mexico (MC</w:t>
      </w:r>
      <w:r w:rsidR="00926295">
        <w:rPr>
          <w:i/>
        </w:rPr>
        <w:t xml:space="preserve">) </w:t>
      </w:r>
      <w:r w:rsidR="00926295" w:rsidRPr="00926295">
        <w:t>and record that information below</w:t>
      </w:r>
      <w:r w:rsidRPr="00926295">
        <w:t>.</w:t>
      </w:r>
    </w:p>
    <w:p w:rsidR="009067EA" w:rsidRDefault="009067EA" w:rsidP="009067EA">
      <w:pPr>
        <w:ind w:left="720"/>
      </w:pPr>
    </w:p>
    <w:p w:rsidR="009067EA" w:rsidRDefault="009067EA" w:rsidP="009067EA">
      <w:pPr>
        <w:ind w:left="720"/>
      </w:pPr>
      <w:r w:rsidRPr="009067EA">
        <w:rPr>
          <w:b/>
        </w:rPr>
        <w:t>Step 5</w:t>
      </w:r>
      <w:r>
        <w:t xml:space="preserve">:  Use the compass to draw the epicenter </w:t>
      </w:r>
      <w:r w:rsidRPr="009067EA">
        <w:rPr>
          <w:i/>
        </w:rPr>
        <w:t>distance</w:t>
      </w:r>
      <w:r>
        <w:t xml:space="preserve"> on the map on the back of this sheet</w:t>
      </w:r>
      <w:r w:rsidR="00926295">
        <w:t xml:space="preserve"> for </w:t>
      </w:r>
      <w:r w:rsidR="00926295" w:rsidRPr="00926295">
        <w:rPr>
          <w:i/>
        </w:rPr>
        <w:t>Mexico City, Mexico (MC</w:t>
      </w:r>
      <w:r w:rsidR="00926295">
        <w:rPr>
          <w:i/>
        </w:rPr>
        <w:t>)</w:t>
      </w:r>
      <w:r>
        <w:t>.</w:t>
      </w:r>
    </w:p>
    <w:p w:rsidR="009067EA" w:rsidRDefault="009067EA" w:rsidP="009067EA">
      <w:pPr>
        <w:ind w:left="720"/>
      </w:pPr>
    </w:p>
    <w:p w:rsidR="009067EA" w:rsidRDefault="009067EA" w:rsidP="009067EA">
      <w:pPr>
        <w:ind w:left="720"/>
      </w:pPr>
      <w:r w:rsidRPr="009067EA">
        <w:rPr>
          <w:b/>
        </w:rPr>
        <w:t>Step 6</w:t>
      </w:r>
      <w:r>
        <w:t xml:space="preserve">:  Place and </w:t>
      </w:r>
      <w:r w:rsidRPr="009067EA">
        <w:rPr>
          <w:b/>
        </w:rPr>
        <w:t>X</w:t>
      </w:r>
      <w:r>
        <w:t xml:space="preserve"> on the map on the back of this sheet where the </w:t>
      </w:r>
      <w:r w:rsidRPr="009067EA">
        <w:rPr>
          <w:i/>
        </w:rPr>
        <w:t>location</w:t>
      </w:r>
      <w:r>
        <w:t xml:space="preserve"> of the epicenter is.</w:t>
      </w:r>
    </w:p>
    <w:p w:rsidR="009067EA" w:rsidRDefault="009067EA" w:rsidP="00A11291">
      <w:r>
        <w:tab/>
      </w:r>
    </w:p>
    <w:p w:rsidR="009067EA" w:rsidRDefault="009067EA" w:rsidP="00A11291"/>
    <w:p w:rsidR="00A11291" w:rsidRPr="009067EA" w:rsidRDefault="009067EA" w:rsidP="009067EA">
      <w:pPr>
        <w:jc w:val="center"/>
        <w:rPr>
          <w:b/>
        </w:rPr>
      </w:pPr>
      <w:r>
        <w:rPr>
          <w:b/>
        </w:rPr>
        <w:t>M</w:t>
      </w:r>
      <w:r w:rsidR="00926295">
        <w:rPr>
          <w:b/>
        </w:rPr>
        <w:t>exico City, Mexico (M</w:t>
      </w:r>
      <w:r>
        <w:rPr>
          <w:b/>
        </w:rPr>
        <w:t>C</w:t>
      </w:r>
      <w:r w:rsidR="00926295">
        <w:rPr>
          <w:b/>
        </w:rPr>
        <w:t>)</w:t>
      </w:r>
      <w:r>
        <w:rPr>
          <w:b/>
        </w:rPr>
        <w:t xml:space="preserve"> </w:t>
      </w:r>
      <w:r w:rsidRPr="009067EA">
        <w:rPr>
          <w:b/>
        </w:rPr>
        <w:t>Seismic Station</w:t>
      </w:r>
      <w:r w:rsidR="00926295">
        <w:rPr>
          <w:b/>
        </w:rPr>
        <w:t>s</w:t>
      </w:r>
      <w:r w:rsidRPr="009067EA">
        <w:rPr>
          <w:b/>
        </w:rPr>
        <w:t xml:space="preserve"> Data</w:t>
      </w:r>
    </w:p>
    <w:p w:rsidR="00A11291" w:rsidRDefault="009067EA" w:rsidP="00A11291">
      <w:r>
        <w:rPr>
          <w:noProof/>
        </w:rPr>
        <w:drawing>
          <wp:anchor distT="0" distB="0" distL="114300" distR="114300" simplePos="0" relativeHeight="251658240" behindDoc="1" locked="0" layoutInCell="1" allowOverlap="1" wp14:anchorId="0B5E6200" wp14:editId="3EE24E27">
            <wp:simplePos x="0" y="0"/>
            <wp:positionH relativeFrom="column">
              <wp:posOffset>215900</wp:posOffset>
            </wp:positionH>
            <wp:positionV relativeFrom="paragraph">
              <wp:posOffset>205105</wp:posOffset>
            </wp:positionV>
            <wp:extent cx="6126480" cy="1911350"/>
            <wp:effectExtent l="0" t="0" r="7620" b="0"/>
            <wp:wrapTight wrapText="bothSides">
              <wp:wrapPolygon edited="0">
                <wp:start x="0" y="0"/>
                <wp:lineTo x="0" y="21313"/>
                <wp:lineTo x="21560" y="21313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18" r="941" b="1445"/>
                    <a:stretch/>
                  </pic:blipFill>
                  <pic:spPr bwMode="auto">
                    <a:xfrm>
                      <a:off x="0" y="0"/>
                      <a:ext cx="612648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291">
        <w:br/>
      </w:r>
    </w:p>
    <w:p w:rsidR="00A11291" w:rsidRDefault="00A11291" w:rsidP="00A11291"/>
    <w:p w:rsidR="00A11291" w:rsidRDefault="00A11291" w:rsidP="00A11291"/>
    <w:p w:rsidR="00A11291" w:rsidRDefault="00A11291" w:rsidP="00A11291"/>
    <w:p w:rsidR="00A11291" w:rsidRDefault="00A11291" w:rsidP="00A11291"/>
    <w:p w:rsidR="00A11291" w:rsidRDefault="00A11291" w:rsidP="00A11291"/>
    <w:p w:rsidR="009067EA" w:rsidRDefault="009067EA" w:rsidP="00A11291"/>
    <w:p w:rsidR="009067EA" w:rsidRDefault="009067EA" w:rsidP="00A11291"/>
    <w:p w:rsidR="009067EA" w:rsidRDefault="009067EA" w:rsidP="00A11291"/>
    <w:p w:rsidR="009067EA" w:rsidRDefault="009067EA" w:rsidP="00A11291"/>
    <w:p w:rsidR="009067EA" w:rsidRDefault="009067EA" w:rsidP="00A11291"/>
    <w:p w:rsidR="009067EA" w:rsidRDefault="009067EA" w:rsidP="00A11291"/>
    <w:p w:rsidR="009067EA" w:rsidRDefault="009067EA" w:rsidP="009067EA">
      <w:pPr>
        <w:jc w:val="center"/>
      </w:pPr>
      <w:r>
        <w:rPr>
          <w:b/>
        </w:rPr>
        <w:t>Seismic Station C Time and Distance</w:t>
      </w:r>
    </w:p>
    <w:p w:rsidR="009067EA" w:rsidRDefault="009067EA" w:rsidP="009067EA">
      <w:pPr>
        <w:jc w:val="center"/>
      </w:pPr>
    </w:p>
    <w:p w:rsidR="009067EA" w:rsidRDefault="009067EA" w:rsidP="009067EA">
      <w:r>
        <w:t>a) The difference in arrival time for the P-wave and</w:t>
      </w:r>
      <w:r w:rsidR="00926295">
        <w:br/>
      </w:r>
      <w:r>
        <w:t xml:space="preserve"> S-wave arrival time</w:t>
      </w:r>
      <w:r w:rsidR="00926295">
        <w:t xml:space="preserve"> for </w:t>
      </w:r>
      <w:r w:rsidR="00926295" w:rsidRPr="00926295">
        <w:rPr>
          <w:i/>
        </w:rPr>
        <w:t>Mexico City, Mexico (MC</w:t>
      </w:r>
      <w:r w:rsidR="00926295">
        <w:rPr>
          <w:i/>
        </w:rPr>
        <w:t xml:space="preserve">) </w:t>
      </w:r>
      <w:r>
        <w:t>___________________________</w:t>
      </w:r>
    </w:p>
    <w:p w:rsidR="009067EA" w:rsidRDefault="009067EA" w:rsidP="009067EA"/>
    <w:p w:rsidR="009067EA" w:rsidRDefault="009067EA" w:rsidP="009067EA"/>
    <w:p w:rsidR="009067EA" w:rsidRDefault="009067EA" w:rsidP="009067EA"/>
    <w:p w:rsidR="00AA54EF" w:rsidRDefault="00AA54EF" w:rsidP="009067EA"/>
    <w:p w:rsidR="009067EA" w:rsidRDefault="009067EA" w:rsidP="009067EA">
      <w:r>
        <w:t xml:space="preserve">b) Distance to the epicenter </w:t>
      </w:r>
      <w:r w:rsidR="00926295">
        <w:t xml:space="preserve">from </w:t>
      </w:r>
      <w:r w:rsidR="00926295" w:rsidRPr="00926295">
        <w:rPr>
          <w:i/>
        </w:rPr>
        <w:t>Mexico City, Mexico (MC</w:t>
      </w:r>
      <w:r w:rsidR="00926295">
        <w:rPr>
          <w:i/>
        </w:rPr>
        <w:t>)</w:t>
      </w:r>
      <w:r w:rsidR="00926295">
        <w:t xml:space="preserve"> </w:t>
      </w:r>
      <w:r>
        <w:t>__________________________</w:t>
      </w:r>
    </w:p>
    <w:p w:rsidR="009067EA" w:rsidRPr="009067EA" w:rsidRDefault="009067EA" w:rsidP="009067E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58000" cy="92030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067EA" w:rsidRPr="009067EA" w:rsidSect="00D12E32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4768F"/>
    <w:multiLevelType w:val="hybridMultilevel"/>
    <w:tmpl w:val="B23EA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291"/>
    <w:rsid w:val="00736CCC"/>
    <w:rsid w:val="008C207C"/>
    <w:rsid w:val="009067EA"/>
    <w:rsid w:val="00926295"/>
    <w:rsid w:val="00A11291"/>
    <w:rsid w:val="00AA54EF"/>
    <w:rsid w:val="00B2700F"/>
    <w:rsid w:val="00CD345A"/>
    <w:rsid w:val="00D12E32"/>
    <w:rsid w:val="00D23BBD"/>
    <w:rsid w:val="00FF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7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67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7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6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BFB9A03D.dotm</Template>
  <TotalTime>0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Mt. Pleasant Schools</dc:creator>
  <cp:lastModifiedBy>Mt. Pleasant Schools</cp:lastModifiedBy>
  <cp:revision>2</cp:revision>
  <cp:lastPrinted>2013-05-28T22:23:00Z</cp:lastPrinted>
  <dcterms:created xsi:type="dcterms:W3CDTF">2013-06-03T12:09:00Z</dcterms:created>
  <dcterms:modified xsi:type="dcterms:W3CDTF">2013-06-03T12:09:00Z</dcterms:modified>
</cp:coreProperties>
</file>